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CF" w:rsidRDefault="00F169CF" w:rsidP="00CA2AB2">
      <w:pPr>
        <w:spacing w:afterLines="50"/>
        <w:ind w:rightChars="100" w:right="21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1</w:t>
      </w:r>
    </w:p>
    <w:tbl>
      <w:tblPr>
        <w:tblW w:w="0" w:type="auto"/>
        <w:tblInd w:w="-176" w:type="dxa"/>
        <w:tblLayout w:type="fixed"/>
        <w:tblLook w:val="0000"/>
      </w:tblPr>
      <w:tblGrid>
        <w:gridCol w:w="993"/>
        <w:gridCol w:w="1559"/>
        <w:gridCol w:w="709"/>
        <w:gridCol w:w="851"/>
        <w:gridCol w:w="708"/>
        <w:gridCol w:w="851"/>
        <w:gridCol w:w="1701"/>
        <w:gridCol w:w="1984"/>
        <w:gridCol w:w="1985"/>
        <w:gridCol w:w="1984"/>
        <w:gridCol w:w="1701"/>
      </w:tblGrid>
      <w:tr w:rsidR="00F169CF" w:rsidTr="0079149F">
        <w:trPr>
          <w:trHeight w:val="465"/>
        </w:trPr>
        <w:tc>
          <w:tcPr>
            <w:tcW w:w="1502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169CF" w:rsidRDefault="00F169CF" w:rsidP="0079149F">
            <w:pPr>
              <w:widowControl/>
              <w:jc w:val="center"/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</w:pPr>
            <w:bookmarkStart w:id="0" w:name="RANGE!A1:K15"/>
            <w:bookmarkEnd w:id="0"/>
            <w:r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  <w:t>XXX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学院（中心）创业培训（</w:t>
            </w:r>
            <w:r>
              <w:rPr>
                <w:rFonts w:ascii="黑体" w:eastAsia="黑体" w:hAnsi="黑体" w:cs="宋体"/>
                <w:b/>
                <w:bCs/>
                <w:kern w:val="0"/>
                <w:sz w:val="36"/>
                <w:szCs w:val="36"/>
              </w:rPr>
              <w:t>SYB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6"/>
                <w:szCs w:val="36"/>
              </w:rPr>
              <w:t>）师资培训班报名情况表</w:t>
            </w:r>
          </w:p>
        </w:tc>
      </w:tr>
      <w:tr w:rsidR="00F169CF" w:rsidTr="0079149F">
        <w:trPr>
          <w:trHeight w:val="31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出生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年月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年龄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</w:t>
            </w:r>
            <w:r>
              <w:rPr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位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联系电话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（座机、手机）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电子邮箱</w:t>
            </w:r>
          </w:p>
        </w:tc>
      </w:tr>
      <w:tr w:rsidR="00F169CF" w:rsidTr="0079149F">
        <w:trPr>
          <w:trHeight w:val="31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169CF" w:rsidTr="0079149F">
        <w:trPr>
          <w:trHeight w:val="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69CF" w:rsidRDefault="00F169CF" w:rsidP="0079149F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F169CF" w:rsidRDefault="00F169CF" w:rsidP="00CA2AB2">
      <w:bookmarkStart w:id="1" w:name="_GoBack"/>
      <w:bookmarkEnd w:id="1"/>
      <w:r>
        <w:t xml:space="preserve">                                                                                       </w:t>
      </w:r>
    </w:p>
    <w:p w:rsidR="00F169CF" w:rsidRPr="00174EF2" w:rsidRDefault="00F169CF" w:rsidP="00CA2AB2">
      <w:pPr>
        <w:rPr>
          <w:b/>
        </w:rPr>
      </w:pPr>
      <w:r>
        <w:t xml:space="preserve">                                                                                                         </w:t>
      </w:r>
      <w:r w:rsidRPr="00174EF2">
        <w:rPr>
          <w:b/>
        </w:rPr>
        <w:t xml:space="preserve">   </w:t>
      </w:r>
      <w:r w:rsidRPr="00174EF2">
        <w:rPr>
          <w:rFonts w:hint="eastAsia"/>
          <w:b/>
        </w:rPr>
        <w:t>学院负责人：</w:t>
      </w:r>
    </w:p>
    <w:sectPr w:rsidR="00F169CF" w:rsidRPr="00174EF2" w:rsidSect="00CA2AB2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4A28"/>
    <w:rsid w:val="00174EF2"/>
    <w:rsid w:val="002C3F92"/>
    <w:rsid w:val="002F4A28"/>
    <w:rsid w:val="00301F30"/>
    <w:rsid w:val="003D2D86"/>
    <w:rsid w:val="006D650A"/>
    <w:rsid w:val="0079149F"/>
    <w:rsid w:val="007F41E5"/>
    <w:rsid w:val="00822AA9"/>
    <w:rsid w:val="00860DF3"/>
    <w:rsid w:val="00B516D3"/>
    <w:rsid w:val="00B949D6"/>
    <w:rsid w:val="00CA2AB2"/>
    <w:rsid w:val="00E62BF2"/>
    <w:rsid w:val="00F1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A28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71</Words>
  <Characters>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wff</dc:creator>
  <cp:keywords/>
  <dc:description/>
  <cp:lastModifiedBy>李静波</cp:lastModifiedBy>
  <cp:revision>3</cp:revision>
  <dcterms:created xsi:type="dcterms:W3CDTF">2015-08-28T08:53:00Z</dcterms:created>
  <dcterms:modified xsi:type="dcterms:W3CDTF">2016-06-02T07:51:00Z</dcterms:modified>
</cp:coreProperties>
</file>