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DAE" w:rsidRPr="0086425A" w:rsidRDefault="00852DAE" w:rsidP="000F6EC2">
      <w:pPr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/>
          <w:sz w:val="32"/>
          <w:szCs w:val="32"/>
        </w:rPr>
        <w:t xml:space="preserve"> </w:t>
      </w:r>
      <w:r>
        <w:rPr>
          <w:rFonts w:ascii="方正小标宋_GBK" w:eastAsia="方正小标宋_GBK" w:hint="eastAsia"/>
          <w:sz w:val="32"/>
          <w:szCs w:val="32"/>
        </w:rPr>
        <w:t>第十一</w:t>
      </w:r>
      <w:r>
        <w:rPr>
          <w:rFonts w:ascii="宋体" w:hAnsi="宋体" w:cs="宋体" w:hint="eastAsia"/>
          <w:sz w:val="32"/>
          <w:szCs w:val="32"/>
        </w:rPr>
        <w:t>“萌芽杯”</w:t>
      </w:r>
      <w:r w:rsidRPr="0086425A">
        <w:rPr>
          <w:rFonts w:ascii="方正小标宋_GBK" w:eastAsia="方正小标宋_GBK" w:hint="eastAsia"/>
          <w:sz w:val="32"/>
          <w:szCs w:val="32"/>
        </w:rPr>
        <w:t>创新创业大赛报名表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37"/>
        <w:gridCol w:w="673"/>
        <w:gridCol w:w="1433"/>
        <w:gridCol w:w="1713"/>
        <w:gridCol w:w="2106"/>
        <w:gridCol w:w="1654"/>
        <w:gridCol w:w="879"/>
        <w:gridCol w:w="779"/>
        <w:gridCol w:w="1660"/>
        <w:gridCol w:w="1640"/>
      </w:tblGrid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项目名称</w:t>
            </w:r>
          </w:p>
        </w:tc>
        <w:tc>
          <w:tcPr>
            <w:tcW w:w="12537" w:type="dxa"/>
            <w:gridSpan w:val="9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项目组别</w:t>
            </w:r>
          </w:p>
        </w:tc>
        <w:tc>
          <w:tcPr>
            <w:tcW w:w="5925" w:type="dxa"/>
            <w:gridSpan w:val="4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负责人学院</w:t>
            </w:r>
          </w:p>
        </w:tc>
        <w:tc>
          <w:tcPr>
            <w:tcW w:w="4958" w:type="dxa"/>
            <w:gridSpan w:val="4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所在高校</w:t>
            </w:r>
          </w:p>
        </w:tc>
        <w:tc>
          <w:tcPr>
            <w:tcW w:w="12537" w:type="dxa"/>
            <w:gridSpan w:val="9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西南交通大学</w:t>
            </w:r>
          </w:p>
        </w:tc>
      </w:tr>
      <w:tr w:rsidR="00852DAE" w:rsidRPr="008601F3" w:rsidTr="008601F3">
        <w:tc>
          <w:tcPr>
            <w:tcW w:w="14174" w:type="dxa"/>
            <w:gridSpan w:val="10"/>
          </w:tcPr>
          <w:p w:rsidR="00852DAE" w:rsidRPr="008601F3" w:rsidRDefault="00852DAE" w:rsidP="008601F3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团队成员信息（项目负责人须排第一位，</w:t>
            </w:r>
            <w:r w:rsidRPr="008601F3">
              <w:rPr>
                <w:rFonts w:ascii="黑体" w:eastAsia="黑体" w:hAnsi="黑体"/>
              </w:rPr>
              <w:t>3-5</w:t>
            </w:r>
            <w:r w:rsidRPr="008601F3">
              <w:rPr>
                <w:rFonts w:ascii="黑体" w:eastAsia="黑体" w:hAnsi="黑体" w:hint="eastAsia"/>
              </w:rPr>
              <w:t>人）</w:t>
            </w:r>
          </w:p>
        </w:tc>
      </w:tr>
      <w:tr w:rsidR="00852DAE" w:rsidRPr="008601F3" w:rsidTr="008601F3">
        <w:tc>
          <w:tcPr>
            <w:tcW w:w="1637" w:type="dxa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2106" w:type="dxa"/>
            <w:gridSpan w:val="2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身份证号</w:t>
            </w:r>
          </w:p>
        </w:tc>
        <w:tc>
          <w:tcPr>
            <w:tcW w:w="1713" w:type="dxa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手机号</w:t>
            </w:r>
          </w:p>
        </w:tc>
        <w:tc>
          <w:tcPr>
            <w:tcW w:w="2106" w:type="dxa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电子邮箱</w:t>
            </w:r>
          </w:p>
        </w:tc>
        <w:tc>
          <w:tcPr>
            <w:tcW w:w="3312" w:type="dxa"/>
            <w:gridSpan w:val="3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在校生</w:t>
            </w:r>
          </w:p>
        </w:tc>
        <w:tc>
          <w:tcPr>
            <w:tcW w:w="3300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毕业生</w:t>
            </w:r>
          </w:p>
        </w:tc>
      </w:tr>
      <w:tr w:rsidR="00852DAE" w:rsidRPr="008601F3" w:rsidTr="008601F3">
        <w:tc>
          <w:tcPr>
            <w:tcW w:w="1637" w:type="dxa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入学年份</w:t>
            </w: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在读学历</w:t>
            </w: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毕业时间</w:t>
            </w: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最终学历</w:t>
            </w: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bookmarkStart w:id="0" w:name="_GoBack"/>
            <w:bookmarkEnd w:id="0"/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4174" w:type="dxa"/>
            <w:gridSpan w:val="10"/>
          </w:tcPr>
          <w:p w:rsidR="00852DAE" w:rsidRPr="008601F3" w:rsidRDefault="00852DAE" w:rsidP="008601F3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指导教师信息（</w:t>
            </w:r>
            <w:r w:rsidRPr="008601F3">
              <w:rPr>
                <w:rFonts w:ascii="黑体" w:eastAsia="黑体" w:hAnsi="黑体"/>
              </w:rPr>
              <w:t>1-2</w:t>
            </w:r>
            <w:r w:rsidRPr="008601F3">
              <w:rPr>
                <w:rFonts w:ascii="黑体" w:eastAsia="黑体" w:hAnsi="黑体" w:hint="eastAsia"/>
              </w:rPr>
              <w:t>人）</w:t>
            </w: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3819" w:type="dxa"/>
            <w:gridSpan w:val="3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单位</w:t>
            </w: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身份证号</w:t>
            </w: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职务</w:t>
            </w:r>
            <w:r w:rsidRPr="008601F3">
              <w:rPr>
                <w:rFonts w:ascii="宋体" w:hAnsi="宋体"/>
              </w:rPr>
              <w:t>/</w:t>
            </w:r>
            <w:r w:rsidRPr="008601F3">
              <w:rPr>
                <w:rFonts w:ascii="宋体" w:hAnsi="宋体" w:hint="eastAsia"/>
              </w:rPr>
              <w:t>职称</w:t>
            </w: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手机号</w:t>
            </w:r>
          </w:p>
        </w:tc>
        <w:tc>
          <w:tcPr>
            <w:tcW w:w="3300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邮箱</w:t>
            </w: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81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942B27">
            <w:pPr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30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81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D93337" w:rsidRDefault="00852DAE">
            <w:pPr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300" w:type="dxa"/>
            <w:gridSpan w:val="2"/>
          </w:tcPr>
          <w:p w:rsidR="00852DAE" w:rsidRPr="00D93337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4174" w:type="dxa"/>
            <w:gridSpan w:val="10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黑体" w:eastAsia="黑体" w:hAnsi="黑体" w:hint="eastAsia"/>
              </w:rPr>
              <w:t>如项目已注册公司须填写以下信息，未注册公司不需填写，实践组必须填写</w:t>
            </w:r>
          </w:p>
        </w:tc>
      </w:tr>
      <w:tr w:rsidR="00852DAE" w:rsidRPr="008601F3" w:rsidTr="008601F3">
        <w:tc>
          <w:tcPr>
            <w:tcW w:w="231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公司名称</w:t>
            </w:r>
          </w:p>
        </w:tc>
        <w:tc>
          <w:tcPr>
            <w:tcW w:w="11864" w:type="dxa"/>
            <w:gridSpan w:val="8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231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5252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2533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企业法人营业执照注册号</w:t>
            </w:r>
          </w:p>
        </w:tc>
        <w:tc>
          <w:tcPr>
            <w:tcW w:w="407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231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5252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2533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企业法人代表</w:t>
            </w:r>
          </w:p>
        </w:tc>
        <w:tc>
          <w:tcPr>
            <w:tcW w:w="407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rPr>
          <w:trHeight w:val="1143"/>
        </w:trPr>
        <w:tc>
          <w:tcPr>
            <w:tcW w:w="2310" w:type="dxa"/>
            <w:gridSpan w:val="2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1864" w:type="dxa"/>
            <w:gridSpan w:val="8"/>
          </w:tcPr>
          <w:p w:rsidR="00852DAE" w:rsidRPr="008601F3" w:rsidRDefault="00852DAE" w:rsidP="000F6EC2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本人承诺，</w:t>
            </w:r>
            <w:r w:rsidRPr="008601F3">
              <w:rPr>
                <w:rFonts w:ascii="宋体" w:hAnsi="宋体" w:hint="eastAsia"/>
              </w:rPr>
              <w:t>以上填报信息属实，符合</w:t>
            </w:r>
            <w:r>
              <w:rPr>
                <w:rFonts w:ascii="宋体" w:hAnsi="宋体" w:hint="eastAsia"/>
              </w:rPr>
              <w:t>第十一届“萌芽杯”</w:t>
            </w:r>
            <w:r w:rsidRPr="008601F3">
              <w:rPr>
                <w:rFonts w:ascii="宋体" w:hAnsi="宋体" w:hint="eastAsia"/>
              </w:rPr>
              <w:t>创新创业大赛参赛要求。</w:t>
            </w:r>
          </w:p>
          <w:p w:rsidR="00852DAE" w:rsidRPr="008601F3" w:rsidRDefault="00852DAE" w:rsidP="000F6EC2">
            <w:pPr>
              <w:rPr>
                <w:rFonts w:ascii="宋体" w:hAnsi="宋体"/>
              </w:rPr>
            </w:pPr>
            <w:r w:rsidRPr="008601F3">
              <w:rPr>
                <w:rFonts w:ascii="宋体" w:hAnsi="宋体"/>
              </w:rPr>
              <w:t xml:space="preserve">                </w:t>
            </w:r>
          </w:p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/>
              </w:rPr>
              <w:t xml:space="preserve">                  </w:t>
            </w:r>
            <w:r>
              <w:rPr>
                <w:rFonts w:ascii="宋体" w:hAnsi="宋体" w:hint="eastAsia"/>
              </w:rPr>
              <w:t>项目负责人</w:t>
            </w:r>
            <w:r w:rsidRPr="008601F3">
              <w:rPr>
                <w:rFonts w:ascii="宋体" w:hAnsi="宋体" w:hint="eastAsia"/>
              </w:rPr>
              <w:t>签字：</w:t>
            </w:r>
            <w:r w:rsidRPr="008601F3">
              <w:rPr>
                <w:rFonts w:ascii="宋体" w:hAnsi="宋体"/>
              </w:rPr>
              <w:t xml:space="preserve">                                                   </w:t>
            </w:r>
          </w:p>
          <w:p w:rsidR="00852DAE" w:rsidRPr="008601F3" w:rsidRDefault="00852DAE" w:rsidP="008601F3">
            <w:pPr>
              <w:jc w:val="right"/>
              <w:rPr>
                <w:rFonts w:ascii="宋体" w:hAnsi="宋体"/>
              </w:rPr>
            </w:pPr>
            <w:r w:rsidRPr="008601F3">
              <w:rPr>
                <w:rFonts w:ascii="宋体" w:hAnsi="宋体" w:hint="eastAsia"/>
              </w:rPr>
              <w:t>年</w:t>
            </w:r>
            <w:r w:rsidRPr="008601F3">
              <w:rPr>
                <w:rFonts w:ascii="宋体" w:hAnsi="宋体"/>
              </w:rPr>
              <w:t xml:space="preserve">    </w:t>
            </w:r>
            <w:r w:rsidRPr="008601F3">
              <w:rPr>
                <w:rFonts w:ascii="宋体" w:hAnsi="宋体" w:hint="eastAsia"/>
              </w:rPr>
              <w:t>月</w:t>
            </w:r>
            <w:r w:rsidRPr="008601F3">
              <w:rPr>
                <w:rFonts w:ascii="宋体" w:hAnsi="宋体"/>
              </w:rPr>
              <w:t xml:space="preserve">     </w:t>
            </w:r>
            <w:r w:rsidRPr="008601F3">
              <w:rPr>
                <w:rFonts w:ascii="宋体" w:hAnsi="宋体" w:hint="eastAsia"/>
              </w:rPr>
              <w:t>日</w:t>
            </w:r>
            <w:r w:rsidRPr="008601F3">
              <w:rPr>
                <w:rFonts w:ascii="宋体" w:hAnsi="宋体"/>
              </w:rPr>
              <w:t xml:space="preserve"> </w:t>
            </w:r>
          </w:p>
        </w:tc>
      </w:tr>
    </w:tbl>
    <w:p w:rsidR="00852DAE" w:rsidRPr="000F6EC2" w:rsidRDefault="00852DAE">
      <w:pPr>
        <w:rPr>
          <w:rFonts w:ascii="黑体" w:eastAsia="黑体" w:hAnsi="黑体"/>
        </w:rPr>
      </w:pPr>
    </w:p>
    <w:sectPr w:rsidR="00852DAE" w:rsidRPr="000F6EC2" w:rsidSect="000F6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SimSun-ExtB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EC2"/>
    <w:rsid w:val="000A7461"/>
    <w:rsid w:val="000C6CC9"/>
    <w:rsid w:val="000F6EC2"/>
    <w:rsid w:val="001E4C76"/>
    <w:rsid w:val="002531A6"/>
    <w:rsid w:val="00297B12"/>
    <w:rsid w:val="002C2517"/>
    <w:rsid w:val="002D2E49"/>
    <w:rsid w:val="003709DB"/>
    <w:rsid w:val="0048588E"/>
    <w:rsid w:val="006E1CDC"/>
    <w:rsid w:val="00705BD4"/>
    <w:rsid w:val="007B6F9A"/>
    <w:rsid w:val="00852DAE"/>
    <w:rsid w:val="008601F3"/>
    <w:rsid w:val="0086425A"/>
    <w:rsid w:val="00942B27"/>
    <w:rsid w:val="009476C9"/>
    <w:rsid w:val="009942C1"/>
    <w:rsid w:val="00AA7605"/>
    <w:rsid w:val="00D613B2"/>
    <w:rsid w:val="00D93337"/>
    <w:rsid w:val="00F34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EC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F6EC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68</Words>
  <Characters>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subject/>
  <dc:creator>Luther Lu</dc:creator>
  <cp:keywords/>
  <dc:description/>
  <cp:lastModifiedBy>李静波</cp:lastModifiedBy>
  <cp:revision>5</cp:revision>
  <dcterms:created xsi:type="dcterms:W3CDTF">2015-10-14T03:51:00Z</dcterms:created>
  <dcterms:modified xsi:type="dcterms:W3CDTF">2016-03-18T03:58:00Z</dcterms:modified>
</cp:coreProperties>
</file>